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14:paraId="55C919C1" w14:textId="77777777" w:rsidR="00BF5ABC" w:rsidRDefault="00BF5ABC" w:rsidP="009C438E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1EBF014" wp14:editId="0366255B">
                <wp:simplePos x="0" y="0"/>
                <wp:positionH relativeFrom="page">
                  <wp:posOffset>685800</wp:posOffset>
                </wp:positionH>
                <wp:positionV relativeFrom="page">
                  <wp:posOffset>2604770</wp:posOffset>
                </wp:positionV>
                <wp:extent cx="2971800" cy="318770"/>
                <wp:effectExtent l="0" t="0" r="0" b="0"/>
                <wp:wrapNone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4D9B9" w14:textId="77777777" w:rsidR="009E1B04" w:rsidRPr="00593D63" w:rsidRDefault="009E1B04" w:rsidP="00BA396A">
                            <w:pPr>
                              <w:pStyle w:val="Heading1"/>
                            </w:pPr>
                            <w:r>
                              <w:t>Math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4pt;margin-top:205.1pt;width:234pt;height:25.1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83sQIAAKs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" filled="f" stroked="f">
                <v:textbox style="mso-fit-shape-to-text:t" inset="0,0,0,0">
                  <w:txbxContent>
                    <w:p w:rsidR="009E1B04" w:rsidRPr="00593D63" w:rsidRDefault="009E1B04" w:rsidP="00BA396A">
                      <w:pPr>
                        <w:pStyle w:val="Heading1"/>
                      </w:pPr>
                      <w:r>
                        <w:t>Math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B3D1BB" wp14:editId="0D8192DB">
                <wp:simplePos x="0" y="0"/>
                <wp:positionH relativeFrom="page">
                  <wp:posOffset>1520190</wp:posOffset>
                </wp:positionH>
                <wp:positionV relativeFrom="page">
                  <wp:posOffset>509270</wp:posOffset>
                </wp:positionV>
                <wp:extent cx="2480310" cy="431800"/>
                <wp:effectExtent l="0" t="4445" r="0" b="0"/>
                <wp:wrapNone/>
                <wp:docPr id="30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15CFFD" w14:textId="581F8BEF" w:rsidR="009E1B04" w:rsidRDefault="00842D7F" w:rsidP="005577F7">
                            <w:pPr>
                              <w:pStyle w:val="BackToSchool"/>
                            </w:pPr>
                            <w:r>
                              <w:t xml:space="preserve">March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B3D1BB" id="_x0000_t202" coordsize="21600,21600" o:spt="202" path="m0,0l0,21600,21600,21600,21600,0xe">
                <v:stroke joinstyle="miter"/>
                <v:path gradientshapeok="t" o:connecttype="rect"/>
              </v:shapetype>
              <v:shape id="Text Box 432" o:spid="_x0000_s1027" type="#_x0000_t202" style="position:absolute;margin-left:119.7pt;margin-top:40.1pt;width:195.3pt;height:3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" filled="f" stroked="f">
                <v:textbox style="mso-fit-shape-to-text:t" inset="0,0,0,0">
                  <w:txbxContent>
                    <w:p w14:paraId="7E15CFFD" w14:textId="581F8BEF" w:rsidR="009E1B04" w:rsidRDefault="00842D7F" w:rsidP="005577F7">
                      <w:pPr>
                        <w:pStyle w:val="BackToSchool"/>
                      </w:pPr>
                      <w:r>
                        <w:t xml:space="preserve">March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EB9D92" wp14:editId="7008D05A">
                <wp:simplePos x="0" y="0"/>
                <wp:positionH relativeFrom="page">
                  <wp:posOffset>3992880</wp:posOffset>
                </wp:positionH>
                <wp:positionV relativeFrom="page">
                  <wp:posOffset>2286000</wp:posOffset>
                </wp:positionV>
                <wp:extent cx="2872740" cy="636905"/>
                <wp:effectExtent l="1905" t="0" r="1905" b="0"/>
                <wp:wrapNone/>
                <wp:docPr id="29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5BCBA" w14:textId="77777777" w:rsidR="009E1B04" w:rsidRDefault="009E1B04" w:rsidP="00647FE7">
                            <w:pPr>
                              <w:pStyle w:val="Heading1"/>
                            </w:pPr>
                          </w:p>
                          <w:p w14:paraId="0395F441" w14:textId="77777777" w:rsidR="009E1B04" w:rsidRPr="00456E19" w:rsidRDefault="009E1B04" w:rsidP="00647FE7">
                            <w:pPr>
                              <w:pStyle w:val="Heading1"/>
                            </w:pPr>
                            <w:r>
                              <w:t>ELA/Reading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28" type="#_x0000_t202" style="position:absolute;margin-left:314.4pt;margin-top:180pt;width:226.2pt;height:50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SY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" filled="f" stroked="f">
                <v:textbox style="mso-fit-shape-to-text:t" inset="0,0,0,0">
                  <w:txbxContent>
                    <w:p w:rsidR="009E1B04" w:rsidRDefault="009E1B04" w:rsidP="00647FE7">
                      <w:pPr>
                        <w:pStyle w:val="Heading1"/>
                      </w:pPr>
                    </w:p>
                    <w:p w:rsidR="009E1B04" w:rsidRPr="00456E19" w:rsidRDefault="009E1B04" w:rsidP="00647FE7">
                      <w:pPr>
                        <w:pStyle w:val="Heading1"/>
                      </w:pPr>
                      <w:r>
                        <w:t>ELA/Reading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2DFAD8" wp14:editId="07FCE48C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4610735" cy="1480820"/>
                <wp:effectExtent l="0" t="0" r="1270" b="0"/>
                <wp:wrapNone/>
                <wp:docPr id="26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735" cy="148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F7985A" w14:textId="77777777" w:rsidR="009E1B04" w:rsidRPr="008E02B2" w:rsidRDefault="009E1B04" w:rsidP="00374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9AAC5" wp14:editId="3C591A83">
                                  <wp:extent cx="4603750" cy="1127125"/>
                                  <wp:effectExtent l="0" t="0" r="6350" b="0"/>
                                  <wp:docPr id="94" name="Picture 94" descr="banner with apples and cray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 descr="banner with apples and cray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3750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9CA039" w14:textId="77777777" w:rsidR="009E1B04" w:rsidRDefault="009E1B04" w:rsidP="003743CF"/>
                          <w:p w14:paraId="35BB50EC" w14:textId="77777777" w:rsidR="009E1B04" w:rsidRPr="008E02B2" w:rsidRDefault="009E1B04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DFAD8" id="Text Box 431" o:spid="_x0000_s1029" type="#_x0000_t202" style="position:absolute;margin-left:54pt;margin-top:35.95pt;width:363.05pt;height:116.6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" filled="f" stroked="f">
                <v:textbox style="mso-fit-shape-to-text:t" inset="0,0,0,0">
                  <w:txbxContent>
                    <w:p w14:paraId="59F7985A" w14:textId="77777777" w:rsidR="009E1B04" w:rsidRPr="008E02B2" w:rsidRDefault="009E1B04" w:rsidP="003743CF">
                      <w:r>
                        <w:rPr>
                          <w:noProof/>
                        </w:rPr>
                        <w:drawing>
                          <wp:inline distT="0" distB="0" distL="0" distR="0" wp14:anchorId="2139AAC5" wp14:editId="3C591A83">
                            <wp:extent cx="4603750" cy="1127125"/>
                            <wp:effectExtent l="0" t="0" r="6350" b="0"/>
                            <wp:docPr id="94" name="Picture 94" descr="banner with apples and cray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 descr="banner with apples and cray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3750" cy="112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9CA039" w14:textId="77777777" w:rsidR="009E1B04" w:rsidRDefault="009E1B04" w:rsidP="003743CF"/>
                    <w:p w14:paraId="35BB50EC" w14:textId="77777777" w:rsidR="009E1B04" w:rsidRPr="008E02B2" w:rsidRDefault="009E1B04" w:rsidP="003743C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0BD88B8E" wp14:editId="0D6E7F03">
                <wp:simplePos x="0" y="0"/>
                <wp:positionH relativeFrom="page">
                  <wp:posOffset>342900</wp:posOffset>
                </wp:positionH>
                <wp:positionV relativeFrom="page">
                  <wp:posOffset>800100</wp:posOffset>
                </wp:positionV>
                <wp:extent cx="7086600" cy="8686800"/>
                <wp:effectExtent l="19050" t="0" r="19050" b="19050"/>
                <wp:wrapNone/>
                <wp:docPr id="2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8686800"/>
                          <a:chOff x="540" y="1260"/>
                          <a:chExt cx="11160" cy="13860"/>
                        </a:xfrm>
                      </wpg:grpSpPr>
                      <wps:wsp>
                        <wps:cNvPr id="2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27pt;margin-top:63pt;width:558pt;height:684pt;z-index:251633664;mso-position-horizontal-relative:page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">
                <v:rect id="Rectangle 295" o:spid="_x0000_s1027" style="position:absolute;left:540;top:1440;width:11160;height:1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458MA&#10;AADbAAAADwAAAGRycy9kb3ducmV2LnhtbESPQYvCMBSE78L+h/AWvGm6IqJdo4is4MGD1r3s7dG8&#10;bavNS2mixv56Iwgeh5n5hpkvg6nFlVpXWVbwNUxAEOdWV1wo+D1uBlMQziNrrC2Tgjs5WC4+enNM&#10;tb3xga6ZL0SEsEtRQel9k0rp8pIMuqFtiKP3b1uDPsq2kLrFW4SbWo6SZCINVhwXSmxoXVJ+zi5G&#10;gfvpwow36/HpsM/+drP85EPXKdX/DKtvEJ6Cf4df7a1WMBrD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458MAAADbAAAADwAAAAAAAAAAAAAAAACYAgAAZHJzL2Rv&#10;d25yZXYueG1sUEsFBgAAAAAEAAQA9QAAAIgDAAAAAA==&#10;" filled="f" strokecolor="red" strokeweight="1.75pt"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/UsEA&#10;AADbAAAADwAAAGRycy9kb3ducmV2LnhtbESPQWsCMRSE7wX/Q3hCbzWr0FJWo4ha9Nqt4vWxeW5W&#10;k5dlEzX11zeFQo/DzHzDzBbJWXGjPrSeFYxHBQji2uuWGwX7r4+XdxAhImu0nknBNwVYzAdPMyy1&#10;v/Mn3arYiAzhUKICE2NXShlqQw7DyHfE2Tv53mHMsm+k7vGe4c7KSVG8SYct5wWDHa0M1Zfq6hRs&#10;x+tNd5aPCrc20vVgUm2PSannYVpOQURK8T/8195pBZNX+P2Sf4C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sv1LBAAAA2wAAAA8AAAAAAAAAAAAAAAAAmAIAAGRycy9kb3du&#10;cmV2LnhtbFBLBQYAAAAABAAEAPUAAACGAwAAAAA=&#10;" stroked="f">
                  <v:textbox inset="0,0,0,0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0B40F2" wp14:editId="41C78038">
                <wp:simplePos x="0" y="0"/>
                <wp:positionH relativeFrom="page">
                  <wp:posOffset>5486400</wp:posOffset>
                </wp:positionH>
                <wp:positionV relativeFrom="page">
                  <wp:posOffset>457200</wp:posOffset>
                </wp:positionV>
                <wp:extent cx="1485900" cy="819150"/>
                <wp:effectExtent l="0" t="0" r="0" b="0"/>
                <wp:wrapNone/>
                <wp:docPr id="2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BFC21" w14:textId="77777777" w:rsidR="009E1B04" w:rsidRPr="00D502D3" w:rsidRDefault="009E1B04" w:rsidP="005B4F56">
                            <w:pPr>
                              <w:pStyle w:val="Heading3"/>
                            </w:pPr>
                            <w:r>
                              <w:t>Pleasant Hill School</w:t>
                            </w:r>
                          </w:p>
                          <w:p w14:paraId="516456A1" w14:textId="77777777" w:rsidR="009E1B04" w:rsidRPr="00DF3CC2" w:rsidRDefault="009E1B04" w:rsidP="00DF3CC2">
                            <w:pPr>
                              <w:pStyle w:val="SchoolAddress"/>
                            </w:pPr>
                            <w:r>
                              <w:t>Peoria, Il</w:t>
                            </w:r>
                          </w:p>
                          <w:p w14:paraId="115C33C3" w14:textId="77777777" w:rsidR="009E1B04" w:rsidRDefault="009E1B04" w:rsidP="004B2E97">
                            <w:pPr>
                              <w:pStyle w:val="VolumeandIssue"/>
                            </w:pPr>
                          </w:p>
                          <w:p w14:paraId="193A6814" w14:textId="6B382990" w:rsidR="009E1B04" w:rsidRPr="00D502D3" w:rsidRDefault="00CF19C8" w:rsidP="00CF19C8">
                            <w:pPr>
                              <w:pStyle w:val="VolumeandIssue"/>
                              <w:jc w:val="center"/>
                            </w:pPr>
                            <w:r>
                              <w:t xml:space="preserve">                       </w:t>
                            </w:r>
                            <w:r w:rsidR="00EC1A11">
                              <w:t>3/20</w:t>
                            </w:r>
                            <w:r w:rsidR="009E1B04">
                              <w:t>/17</w:t>
                            </w:r>
                          </w:p>
                          <w:p w14:paraId="70B78F7E" w14:textId="77777777" w:rsidR="009E1B04" w:rsidRPr="001B32F2" w:rsidRDefault="009E1B04" w:rsidP="005B4F56">
                            <w:pPr>
                              <w:pStyle w:val="SchoolAddres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B40F2" id="Text Box 283" o:spid="_x0000_s1030" type="#_x0000_t202" style="position:absolute;margin-left:6in;margin-top:36pt;width:117pt;height:64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" filled="f" stroked="f">
                <v:textbox style="mso-fit-shape-to-text:t" inset="0,0,0,0">
                  <w:txbxContent>
                    <w:p w14:paraId="4BDBFC21" w14:textId="77777777" w:rsidR="009E1B04" w:rsidRPr="00D502D3" w:rsidRDefault="009E1B04" w:rsidP="005B4F56">
                      <w:pPr>
                        <w:pStyle w:val="Heading3"/>
                      </w:pPr>
                      <w:r>
                        <w:t>Pleasant Hill School</w:t>
                      </w:r>
                    </w:p>
                    <w:p w14:paraId="516456A1" w14:textId="77777777" w:rsidR="009E1B04" w:rsidRPr="00DF3CC2" w:rsidRDefault="009E1B04" w:rsidP="00DF3CC2">
                      <w:pPr>
                        <w:pStyle w:val="SchoolAddress"/>
                      </w:pPr>
                      <w:r>
                        <w:t>Peoria, Il</w:t>
                      </w:r>
                    </w:p>
                    <w:p w14:paraId="115C33C3" w14:textId="77777777" w:rsidR="009E1B04" w:rsidRDefault="009E1B04" w:rsidP="004B2E97">
                      <w:pPr>
                        <w:pStyle w:val="VolumeandIssue"/>
                      </w:pPr>
                    </w:p>
                    <w:p w14:paraId="193A6814" w14:textId="6B382990" w:rsidR="009E1B04" w:rsidRPr="00D502D3" w:rsidRDefault="00CF19C8" w:rsidP="00CF19C8">
                      <w:pPr>
                        <w:pStyle w:val="VolumeandIssue"/>
                        <w:jc w:val="center"/>
                      </w:pPr>
                      <w:r>
                        <w:t xml:space="preserve">                       </w:t>
                      </w:r>
                      <w:r w:rsidR="00EC1A11">
                        <w:t>3/20</w:t>
                      </w:r>
                      <w:bookmarkStart w:id="1" w:name="_GoBack"/>
                      <w:bookmarkEnd w:id="1"/>
                      <w:r w:rsidR="009E1B04">
                        <w:t>/17</w:t>
                      </w:r>
                    </w:p>
                    <w:p w14:paraId="70B78F7E" w14:textId="77777777" w:rsidR="009E1B04" w:rsidRPr="001B32F2" w:rsidRDefault="009E1B04" w:rsidP="005B4F56">
                      <w:pPr>
                        <w:pStyle w:val="SchoolAddres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D8ECB4C" wp14:editId="0A19EC1E">
                <wp:simplePos x="0" y="0"/>
                <wp:positionH relativeFrom="page">
                  <wp:posOffset>652780</wp:posOffset>
                </wp:positionH>
                <wp:positionV relativeFrom="page">
                  <wp:posOffset>1714500</wp:posOffset>
                </wp:positionV>
                <wp:extent cx="6433820" cy="636905"/>
                <wp:effectExtent l="0" t="0" r="0" b="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4C5D7" w14:textId="77777777" w:rsidR="009E1B04" w:rsidRPr="003A0E59" w:rsidRDefault="009E1B04" w:rsidP="00236FD0">
                            <w:pPr>
                              <w:pStyle w:val="Masthead"/>
                              <w:rPr>
                                <w:sz w:val="72"/>
                              </w:rPr>
                            </w:pPr>
                            <w:r w:rsidRPr="003A0E59">
                              <w:rPr>
                                <w:sz w:val="72"/>
                              </w:rPr>
                              <w:t>Mrs. Spradling’s 2</w:t>
                            </w:r>
                            <w:r w:rsidRPr="003A0E59">
                              <w:rPr>
                                <w:sz w:val="72"/>
                                <w:vertAlign w:val="superscript"/>
                              </w:rPr>
                              <w:t>nd</w:t>
                            </w:r>
                            <w:r w:rsidRPr="003A0E59">
                              <w:rPr>
                                <w:sz w:val="72"/>
                              </w:rPr>
                              <w:t xml:space="preserve"> Grade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51.4pt;margin-top:135pt;width:506.6pt;height:50.1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" filled="f" stroked="f" strokecolor="white">
                <v:textbox style="mso-fit-shape-to-text:t" inset="0,0,0,0">
                  <w:txbxContent>
                    <w:p w:rsidR="009E1B04" w:rsidRPr="003A0E59" w:rsidRDefault="009E1B04" w:rsidP="00236FD0">
                      <w:pPr>
                        <w:pStyle w:val="Masthead"/>
                        <w:rPr>
                          <w:sz w:val="72"/>
                        </w:rPr>
                      </w:pPr>
                      <w:r w:rsidRPr="003A0E59">
                        <w:rPr>
                          <w:sz w:val="72"/>
                        </w:rPr>
                        <w:t>Mrs. Spradling’s 2</w:t>
                      </w:r>
                      <w:r w:rsidRPr="003A0E59">
                        <w:rPr>
                          <w:sz w:val="72"/>
                          <w:vertAlign w:val="superscript"/>
                        </w:rPr>
                        <w:t>nd</w:t>
                      </w:r>
                      <w:r w:rsidRPr="003A0E59">
                        <w:rPr>
                          <w:sz w:val="72"/>
                        </w:rPr>
                        <w:t xml:space="preserve"> Grade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83F5A5" wp14:editId="24737E01">
                <wp:simplePos x="0" y="0"/>
                <wp:positionH relativeFrom="page">
                  <wp:posOffset>5398770</wp:posOffset>
                </wp:positionH>
                <wp:positionV relativeFrom="page">
                  <wp:posOffset>457200</wp:posOffset>
                </wp:positionV>
                <wp:extent cx="1714500" cy="1028700"/>
                <wp:effectExtent l="17145" t="19050" r="11430" b="19050"/>
                <wp:wrapNone/>
                <wp:docPr id="20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22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425.1pt;margin-top:36pt;width:135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" fillcolor="#ff9" strokecolor="red" strokeweight="1.75pt">
                <v:textbox inset="0,0,0,0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DB5B5A4" wp14:editId="3F064725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19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168EC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2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GxYIPy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EE425F0" wp14:editId="41905DAD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18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326F5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3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xusQIAALs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kDK8b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66887E" wp14:editId="2A8F3107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7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98BF1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4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XksQIAALs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FsRheSxAgAAuw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258988F" wp14:editId="2BE17693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6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F8177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5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38EA9F7" wp14:editId="131B23ED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5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FA9F8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6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CmdSAs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E019C" wp14:editId="4CD06E3A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4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C0701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7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anvsQ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DL4anv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3217584" wp14:editId="65A64FF9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3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B8361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8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56E996" wp14:editId="794BE912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12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EF4D7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9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XLsQIAALw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sW+Vy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393F9D" wp14:editId="5F4A4F69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11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2E43E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0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HJ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W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eZTF+xkfQ/6&#10;VRIUBlqEEQhGK9V3jAYYJznW3w5EUYz4ewE9YGfPZKjJ2E0GERW45thg5M2N8TPq0Cu2bwHZd5mQ&#10;V9AnDXMqtg3lowAKdgEjwpF5GGd2Bp2v3a3Hobv+B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NEI8cm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D56635" wp14:editId="55BECAC8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10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87A1A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1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toM4kv4AAADhAQAAEwAAAAAAAAAA&#10;AAAAAAAAAAAAW0NvbnRlbnRfVHlwZXNdLnhtbFBLAQItABQABgAIAAAAIQA4/SH/1gAAAJQBAAAL&#10;AAAAAAAAAAAAAAAAAC8BAABfcmVscy8ucmVsc1BLAQItABQABgAIAAAAIQAx/ScksAIAALwFAAAO&#10;AAAAAAAAAAAAAAAAAC4CAABkcnMvZTJvRG9jLnhtbFBLAQItABQABgAIAAAAIQBWVVje4AAAAA0B&#10;AAAPAAAAAAAAAAAAAAAAAAoFAABkcnMvZG93bnJldi54bWxQSwUGAAAAAAQABADzAAAAFw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763818" wp14:editId="3952B79A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9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62C68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2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Oj4z3b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55A6257" wp14:editId="677B83D0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8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EE093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3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FDsA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7CA519" wp14:editId="30D65E17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7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CDF6B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4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xxGsQIAALs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9d8cRr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E46010" wp14:editId="16461923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6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4D3B5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5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OnoQxi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3F0698" wp14:editId="7EECB58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5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FF934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6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IK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JKecgq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0E59">
        <w:softHyphen/>
      </w:r>
      <w:r w:rsidR="003A0E59">
        <w:softHyphen/>
      </w:r>
      <w:r w:rsidR="003A0E59">
        <w:softHyphen/>
      </w:r>
      <w:r w:rsidR="003A0E59">
        <w:softHyphen/>
      </w:r>
      <w:r w:rsidR="003A0E59">
        <w:softHyphen/>
      </w:r>
    </w:p>
    <w:p w14:paraId="1EEDD410" w14:textId="77777777" w:rsidR="00BF5ABC" w:rsidRPr="00BF5ABC" w:rsidRDefault="00BF5ABC" w:rsidP="00BF5ABC"/>
    <w:p w14:paraId="24ED2036" w14:textId="77777777" w:rsidR="00BF5ABC" w:rsidRPr="00BF5ABC" w:rsidRDefault="00BF5ABC" w:rsidP="00BF5ABC"/>
    <w:p w14:paraId="37F98C83" w14:textId="77777777" w:rsidR="00BF5ABC" w:rsidRPr="00BF5ABC" w:rsidRDefault="00BF5ABC" w:rsidP="00BF5ABC"/>
    <w:p w14:paraId="7B904FB5" w14:textId="77777777" w:rsidR="00BF5ABC" w:rsidRPr="00BF5ABC" w:rsidRDefault="00BF5ABC" w:rsidP="00BF5ABC"/>
    <w:p w14:paraId="6A4ED5F3" w14:textId="3C154058" w:rsidR="00BF5ABC" w:rsidRPr="00BF5ABC" w:rsidRDefault="00BF5ABC" w:rsidP="00BF5ABC"/>
    <w:p w14:paraId="6D72CD93" w14:textId="4906252B" w:rsidR="00BF5ABC" w:rsidRPr="00BF5ABC" w:rsidRDefault="00BF5ABC" w:rsidP="00BF5ABC"/>
    <w:p w14:paraId="68457BBB" w14:textId="3F528A2D" w:rsidR="00BF5ABC" w:rsidRPr="00BF5ABC" w:rsidRDefault="00BF5ABC" w:rsidP="00BF5ABC"/>
    <w:p w14:paraId="4CA8B489" w14:textId="2AAFAA2F" w:rsidR="00BF5ABC" w:rsidRPr="00BF5ABC" w:rsidRDefault="00BF5ABC" w:rsidP="00BF5ABC"/>
    <w:p w14:paraId="7F22D26B" w14:textId="3171B137" w:rsidR="00BF5ABC" w:rsidRPr="00BF5ABC" w:rsidRDefault="00BF5ABC" w:rsidP="00BF5ABC"/>
    <w:p w14:paraId="75EF4D3A" w14:textId="7D155B6F" w:rsidR="00BF5ABC" w:rsidRPr="00BF5ABC" w:rsidRDefault="00B85D0C" w:rsidP="00BF5AB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C1038" wp14:editId="5C8C8391">
                <wp:simplePos x="0" y="0"/>
                <wp:positionH relativeFrom="page">
                  <wp:posOffset>4057552</wp:posOffset>
                </wp:positionH>
                <wp:positionV relativeFrom="page">
                  <wp:posOffset>2565400</wp:posOffset>
                </wp:positionV>
                <wp:extent cx="2967355" cy="2583815"/>
                <wp:effectExtent l="1905" t="0" r="2540" b="1270"/>
                <wp:wrapNone/>
                <wp:docPr id="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258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9E03F" w14:textId="77777777" w:rsidR="009E1B04" w:rsidRDefault="009E1B04" w:rsidP="00F12F72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04FEA219" w14:textId="77777777" w:rsidR="00B85D0C" w:rsidRPr="00B85D0C" w:rsidRDefault="00B85D0C" w:rsidP="00B85D0C">
                            <w:pPr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</w:pPr>
                            <w:r w:rsidRPr="00B85D0C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Our theme this week is space. We will also be looking at </w:t>
                            </w:r>
                            <w:proofErr w:type="gramStart"/>
                            <w:r w:rsidRPr="00B85D0C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>compare and contrast</w:t>
                            </w:r>
                            <w:proofErr w:type="gramEnd"/>
                            <w:r w:rsidRPr="00B85D0C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 relationships. We will be reading more nonfiction texts and writing about the space.</w:t>
                            </w:r>
                          </w:p>
                          <w:p w14:paraId="28A329AC" w14:textId="77777777" w:rsidR="009A2E4A" w:rsidRDefault="009A2E4A" w:rsidP="009A2E4A">
                            <w:pPr>
                              <w:pStyle w:val="BodyText"/>
                              <w:rPr>
                                <w:rFonts w:ascii="Arial" w:hAnsi="Arial"/>
                                <w:color w:val="222222"/>
                                <w:sz w:val="3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C1038" id="Text Box 444" o:spid="_x0000_s1047" type="#_x0000_t202" style="position:absolute;margin-left:319.5pt;margin-top:202pt;width:233.65pt;height:203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" filled="f" stroked="f">
                <v:textbox inset="0,0,0,0">
                  <w:txbxContent>
                    <w:p w14:paraId="48F9E03F" w14:textId="77777777" w:rsidR="009E1B04" w:rsidRDefault="009E1B04" w:rsidP="00F12F72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</w:p>
                    <w:p w14:paraId="04FEA219" w14:textId="77777777" w:rsidR="00B85D0C" w:rsidRPr="00B85D0C" w:rsidRDefault="00B85D0C" w:rsidP="00B85D0C">
                      <w:pPr>
                        <w:rPr>
                          <w:rFonts w:ascii="Times New Roman" w:hAnsi="Times New Roman"/>
                          <w:sz w:val="36"/>
                          <w:szCs w:val="24"/>
                        </w:rPr>
                      </w:pPr>
                      <w:r w:rsidRPr="00B85D0C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Our theme this week is space. We will also be looking at </w:t>
                      </w:r>
                      <w:proofErr w:type="gramStart"/>
                      <w:r w:rsidRPr="00B85D0C">
                        <w:rPr>
                          <w:rFonts w:ascii="Times New Roman" w:hAnsi="Times New Roman"/>
                          <w:sz w:val="36"/>
                          <w:szCs w:val="24"/>
                        </w:rPr>
                        <w:t>compare and contrast</w:t>
                      </w:r>
                      <w:proofErr w:type="gramEnd"/>
                      <w:r w:rsidRPr="00B85D0C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 relationships. We will be reading more nonfiction texts and writing about the space.</w:t>
                      </w:r>
                    </w:p>
                    <w:p w14:paraId="28A329AC" w14:textId="77777777" w:rsidR="009A2E4A" w:rsidRDefault="009A2E4A" w:rsidP="009A2E4A">
                      <w:pPr>
                        <w:pStyle w:val="BodyText"/>
                        <w:rPr>
                          <w:rFonts w:ascii="Arial" w:hAnsi="Arial"/>
                          <w:color w:val="222222"/>
                          <w:sz w:val="32"/>
                          <w:shd w:val="clear" w:color="auto" w:fill="FFFF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729BBC" w14:textId="132E94F6" w:rsidR="00BF5ABC" w:rsidRPr="00BF5ABC" w:rsidRDefault="00BF5ABC" w:rsidP="00BF5ABC"/>
    <w:p w14:paraId="5FCD6A44" w14:textId="77777777" w:rsidR="00BF5ABC" w:rsidRPr="00BF5ABC" w:rsidRDefault="00BF5ABC" w:rsidP="00BF5ABC"/>
    <w:p w14:paraId="66728CFD" w14:textId="77777777" w:rsidR="00BF5ABC" w:rsidRPr="00BF5ABC" w:rsidRDefault="00BF5ABC" w:rsidP="00BF5ABC"/>
    <w:p w14:paraId="5397C164" w14:textId="77777777" w:rsidR="00BF5ABC" w:rsidRPr="00BF5ABC" w:rsidRDefault="00BF5ABC" w:rsidP="00BF5ABC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B4A099F" wp14:editId="725FEC01">
                <wp:simplePos x="0" y="0"/>
                <wp:positionH relativeFrom="page">
                  <wp:posOffset>685800</wp:posOffset>
                </wp:positionH>
                <wp:positionV relativeFrom="page">
                  <wp:posOffset>3168650</wp:posOffset>
                </wp:positionV>
                <wp:extent cx="2971800" cy="620395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20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B103D" w14:textId="2BB6BFC2" w:rsidR="00F83681" w:rsidRPr="00F83681" w:rsidRDefault="00F83681" w:rsidP="00F83681">
                            <w:pPr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</w:pPr>
                            <w:r w:rsidRPr="00F83681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In </w:t>
                            </w:r>
                            <w:proofErr w:type="gramStart"/>
                            <w:r w:rsidRPr="00F83681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>math</w:t>
                            </w:r>
                            <w:proofErr w:type="gramEnd"/>
                            <w:r w:rsidRPr="00F83681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 w</w:t>
                            </w:r>
                            <w:r w:rsidR="00842D7F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>e will are working on graphs</w:t>
                            </w:r>
                            <w:r w:rsidRPr="00F83681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. </w:t>
                            </w:r>
                            <w:r w:rsidR="00B85D0C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We will be focusing on bar graphs and pictographs. </w:t>
                            </w:r>
                            <w:r w:rsidRPr="00F83681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We continue to work on our facts for speed and accuracy. </w:t>
                            </w:r>
                          </w:p>
                          <w:p w14:paraId="142AC7DC" w14:textId="77777777" w:rsidR="009E1B04" w:rsidRDefault="009E1B04" w:rsidP="001469A8">
                            <w:pPr>
                              <w:pStyle w:val="BodyText"/>
                              <w:rPr>
                                <w:rFonts w:ascii="Arial" w:hAnsi="Arial"/>
                                <w:color w:val="222222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14:paraId="4841F247" w14:textId="77777777" w:rsidR="009E1B04" w:rsidRDefault="009E1B04" w:rsidP="001469A8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24F85FD7" w14:textId="77777777" w:rsidR="009E1B04" w:rsidRDefault="009E1B04" w:rsidP="001469A8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678190F9" w14:textId="1922B20F" w:rsidR="009E1B04" w:rsidRDefault="002D0743" w:rsidP="001E5185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  <w:r w:rsidRPr="002D0743">
                              <w:rPr>
                                <w:rFonts w:ascii="Arial" w:hAnsi="Arial"/>
                                <w:sz w:val="32"/>
                              </w:rPr>
                              <w:drawing>
                                <wp:inline distT="0" distB="0" distL="0" distR="0" wp14:anchorId="63159A9A" wp14:editId="35C2B2D3">
                                  <wp:extent cx="2971800" cy="1743710"/>
                                  <wp:effectExtent l="0" t="0" r="0" b="889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174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4A099F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48" type="#_x0000_t202" style="position:absolute;margin-left:54pt;margin-top:249.5pt;width:234pt;height:488.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" filled="f" stroked="f">
                <v:textbox inset="0,0,0,0">
                  <w:txbxContent>
                    <w:p w14:paraId="287B103D" w14:textId="2BB6BFC2" w:rsidR="00F83681" w:rsidRPr="00F83681" w:rsidRDefault="00F83681" w:rsidP="00F83681">
                      <w:pPr>
                        <w:rPr>
                          <w:rFonts w:ascii="Times New Roman" w:hAnsi="Times New Roman"/>
                          <w:sz w:val="36"/>
                          <w:szCs w:val="24"/>
                        </w:rPr>
                      </w:pPr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In </w:t>
                      </w:r>
                      <w:proofErr w:type="gramStart"/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>math</w:t>
                      </w:r>
                      <w:proofErr w:type="gramEnd"/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 w</w:t>
                      </w:r>
                      <w:r w:rsidR="00842D7F">
                        <w:rPr>
                          <w:rFonts w:ascii="Times New Roman" w:hAnsi="Times New Roman"/>
                          <w:sz w:val="36"/>
                          <w:szCs w:val="24"/>
                        </w:rPr>
                        <w:t>e will are working on graphs</w:t>
                      </w:r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. </w:t>
                      </w:r>
                      <w:r w:rsidR="00B85D0C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We will be focusing on bar graphs and pictographs. </w:t>
                      </w:r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We continue to work on our facts for speed and accuracy. </w:t>
                      </w:r>
                    </w:p>
                    <w:p w14:paraId="142AC7DC" w14:textId="77777777" w:rsidR="009E1B04" w:rsidRDefault="009E1B04" w:rsidP="001469A8">
                      <w:pPr>
                        <w:pStyle w:val="BodyText"/>
                        <w:rPr>
                          <w:rFonts w:ascii="Arial" w:hAnsi="Arial"/>
                          <w:color w:val="222222"/>
                          <w:sz w:val="32"/>
                          <w:shd w:val="clear" w:color="auto" w:fill="FFFFFF"/>
                        </w:rPr>
                      </w:pPr>
                    </w:p>
                    <w:p w14:paraId="4841F247" w14:textId="77777777" w:rsidR="009E1B04" w:rsidRDefault="009E1B04" w:rsidP="001469A8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</w:p>
                    <w:p w14:paraId="24F85FD7" w14:textId="77777777" w:rsidR="009E1B04" w:rsidRDefault="009E1B04" w:rsidP="001469A8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</w:p>
                    <w:p w14:paraId="678190F9" w14:textId="1922B20F" w:rsidR="009E1B04" w:rsidRDefault="002D0743" w:rsidP="001E5185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  <w:r w:rsidRPr="002D0743">
                        <w:rPr>
                          <w:rFonts w:ascii="Arial" w:hAnsi="Arial"/>
                          <w:sz w:val="32"/>
                        </w:rPr>
                        <w:drawing>
                          <wp:inline distT="0" distB="0" distL="0" distR="0" wp14:anchorId="63159A9A" wp14:editId="35C2B2D3">
                            <wp:extent cx="2971800" cy="1743710"/>
                            <wp:effectExtent l="0" t="0" r="0" b="889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0" cy="1743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E3005A" w14:textId="77777777" w:rsidR="00BF5ABC" w:rsidRPr="00BF5ABC" w:rsidRDefault="00BF5ABC" w:rsidP="00BF5ABC"/>
    <w:p w14:paraId="42917388" w14:textId="77777777" w:rsidR="00BF5ABC" w:rsidRPr="00BF5ABC" w:rsidRDefault="00BF5ABC" w:rsidP="00BF5ABC"/>
    <w:p w14:paraId="610A058A" w14:textId="77777777" w:rsidR="00BF5ABC" w:rsidRPr="00BF5ABC" w:rsidRDefault="00BF5ABC" w:rsidP="00BF5ABC"/>
    <w:p w14:paraId="588376DE" w14:textId="77777777" w:rsidR="00BF5ABC" w:rsidRPr="00BF5ABC" w:rsidRDefault="00BF5ABC" w:rsidP="00BF5ABC"/>
    <w:p w14:paraId="46740687" w14:textId="77777777" w:rsidR="00BF5ABC" w:rsidRPr="00BF5ABC" w:rsidRDefault="00BF5ABC" w:rsidP="00BF5ABC"/>
    <w:p w14:paraId="6C2B47C0" w14:textId="77777777" w:rsidR="00BF5ABC" w:rsidRPr="00BF5ABC" w:rsidRDefault="00BF5ABC" w:rsidP="00BF5ABC"/>
    <w:p w14:paraId="536C815E" w14:textId="77777777" w:rsidR="00BF5ABC" w:rsidRPr="00BF5ABC" w:rsidRDefault="00BF5ABC" w:rsidP="00BF5ABC"/>
    <w:p w14:paraId="04ABCD4B" w14:textId="77777777" w:rsidR="00BF5ABC" w:rsidRPr="00BF5ABC" w:rsidRDefault="00BF5ABC" w:rsidP="00BF5ABC"/>
    <w:p w14:paraId="4DEF5710" w14:textId="37EAD6C3" w:rsidR="00BF5ABC" w:rsidRPr="00BF5ABC" w:rsidRDefault="00B85D0C" w:rsidP="00BF5AB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40555A" wp14:editId="68E2AFE1">
                <wp:simplePos x="0" y="0"/>
                <wp:positionH relativeFrom="page">
                  <wp:posOffset>4051495</wp:posOffset>
                </wp:positionH>
                <wp:positionV relativeFrom="page">
                  <wp:posOffset>5528603</wp:posOffset>
                </wp:positionV>
                <wp:extent cx="2857500" cy="1312252"/>
                <wp:effectExtent l="0" t="0" r="12700" b="8890"/>
                <wp:wrapNone/>
                <wp:docPr id="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12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4B702" w14:textId="714AC30D" w:rsidR="009E1B04" w:rsidRPr="003A0E59" w:rsidRDefault="009E1B04" w:rsidP="004C787F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 xml:space="preserve">This week we </w:t>
                            </w:r>
                            <w:r w:rsidR="009A2E4A">
                              <w:rPr>
                                <w:rFonts w:ascii="Arial" w:hAnsi="Arial"/>
                                <w:sz w:val="32"/>
                              </w:rPr>
                              <w:t xml:space="preserve">will be </w:t>
                            </w:r>
                            <w:r w:rsidR="00842D7F">
                              <w:rPr>
                                <w:rFonts w:ascii="Arial" w:hAnsi="Arial"/>
                                <w:sz w:val="32"/>
                              </w:rPr>
                              <w:t xml:space="preserve">studying </w:t>
                            </w:r>
                            <w:r w:rsidR="00B85D0C">
                              <w:rPr>
                                <w:rFonts w:ascii="Arial" w:hAnsi="Arial"/>
                                <w:sz w:val="32"/>
                              </w:rPr>
                              <w:t xml:space="preserve">space. We will be picking planets to further study and learning how astronauts live in space. </w:t>
                            </w:r>
                            <w:r w:rsidR="00842D7F">
                              <w:rPr>
                                <w:rFonts w:ascii="Arial" w:hAnsi="Arial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0555A" id="Text Box 442" o:spid="_x0000_s1049" type="#_x0000_t202" style="position:absolute;margin-left:319pt;margin-top:435.3pt;width:225pt;height:103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NX7LQCAAC0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" filled="f" stroked="f">
                <v:textbox inset="0,0,0,0">
                  <w:txbxContent>
                    <w:p w14:paraId="0B04B702" w14:textId="714AC30D" w:rsidR="009E1B04" w:rsidRPr="003A0E59" w:rsidRDefault="009E1B04" w:rsidP="004C787F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 xml:space="preserve">This week we </w:t>
                      </w:r>
                      <w:r w:rsidR="009A2E4A">
                        <w:rPr>
                          <w:rFonts w:ascii="Arial" w:hAnsi="Arial"/>
                          <w:sz w:val="32"/>
                        </w:rPr>
                        <w:t xml:space="preserve">will be </w:t>
                      </w:r>
                      <w:r w:rsidR="00842D7F">
                        <w:rPr>
                          <w:rFonts w:ascii="Arial" w:hAnsi="Arial"/>
                          <w:sz w:val="32"/>
                        </w:rPr>
                        <w:t xml:space="preserve">studying </w:t>
                      </w:r>
                      <w:r w:rsidR="00B85D0C">
                        <w:rPr>
                          <w:rFonts w:ascii="Arial" w:hAnsi="Arial"/>
                          <w:sz w:val="32"/>
                        </w:rPr>
                        <w:t xml:space="preserve">space. We will be picking planets to further study and learning how astronauts live in space. </w:t>
                      </w:r>
                      <w:r w:rsidR="00842D7F">
                        <w:rPr>
                          <w:rFonts w:ascii="Arial" w:hAnsi="Arial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6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0FC62" wp14:editId="473DCAFC">
                <wp:simplePos x="0" y="0"/>
                <wp:positionH relativeFrom="page">
                  <wp:posOffset>4051495</wp:posOffset>
                </wp:positionH>
                <wp:positionV relativeFrom="page">
                  <wp:posOffset>7078345</wp:posOffset>
                </wp:positionV>
                <wp:extent cx="2971800" cy="2053150"/>
                <wp:effectExtent l="0" t="0" r="0" b="4445"/>
                <wp:wrapNone/>
                <wp:docPr id="2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5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33CAD" w14:textId="77777777" w:rsidR="009E1B04" w:rsidRDefault="009E1B04" w:rsidP="009D1350">
                            <w:pPr>
                              <w:pStyle w:val="Heading1"/>
                            </w:pPr>
                            <w:r>
                              <w:t>Reminders</w:t>
                            </w:r>
                          </w:p>
                          <w:p w14:paraId="04BB9996" w14:textId="5B82307D" w:rsidR="00313DD8" w:rsidRPr="009D1350" w:rsidRDefault="00313DD8" w:rsidP="0015024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FC62" id="Text Box 290" o:spid="_x0000_s1050" type="#_x0000_t202" style="position:absolute;margin-left:319pt;margin-top:557.35pt;width:234pt;height:1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" filled="f" stroked="f">
                <v:textbox inset="0,0,0,0">
                  <w:txbxContent>
                    <w:p w14:paraId="4B833CAD" w14:textId="77777777" w:rsidR="009E1B04" w:rsidRDefault="009E1B04" w:rsidP="009D1350">
                      <w:pPr>
                        <w:pStyle w:val="Heading1"/>
                      </w:pPr>
                      <w:r>
                        <w:t>Reminders</w:t>
                      </w:r>
                    </w:p>
                    <w:p w14:paraId="04BB9996" w14:textId="5B82307D" w:rsidR="00313DD8" w:rsidRPr="009D1350" w:rsidRDefault="00313DD8" w:rsidP="00150244"/>
                  </w:txbxContent>
                </v:textbox>
                <w10:wrap anchorx="page" anchory="page"/>
              </v:shape>
            </w:pict>
          </mc:Fallback>
        </mc:AlternateContent>
      </w:r>
      <w:r w:rsidR="00BF5A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64636" wp14:editId="4C707A6E">
                <wp:simplePos x="0" y="0"/>
                <wp:positionH relativeFrom="page">
                  <wp:posOffset>3980815</wp:posOffset>
                </wp:positionH>
                <wp:positionV relativeFrom="page">
                  <wp:posOffset>5180330</wp:posOffset>
                </wp:positionV>
                <wp:extent cx="2979420" cy="318770"/>
                <wp:effectExtent l="1905" t="0" r="0" b="0"/>
                <wp:wrapNone/>
                <wp:docPr id="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94656" w14:textId="77777777" w:rsidR="009E1B04" w:rsidRPr="00456E19" w:rsidRDefault="009E1B04" w:rsidP="00647FE7">
                            <w:pPr>
                              <w:pStyle w:val="Heading1"/>
                            </w:pPr>
                            <w:r>
                              <w:t>Science/Social Studies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51" type="#_x0000_t202" style="position:absolute;margin-left:313.45pt;margin-top:407.9pt;width:234.6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UYr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" filled="f" stroked="f">
                <v:textbox style="mso-fit-shape-to-text:t" inset="0,0,0,0">
                  <w:txbxContent>
                    <w:p w:rsidR="009E1B04" w:rsidRPr="00456E19" w:rsidRDefault="009E1B04" w:rsidP="00647FE7">
                      <w:pPr>
                        <w:pStyle w:val="Heading1"/>
                      </w:pPr>
                      <w:r>
                        <w:t>Science/Social Studies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F5ABC" w:rsidRPr="00BF5ABC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33658" w14:textId="77777777" w:rsidR="00BC401A" w:rsidRDefault="00BC401A">
      <w:r>
        <w:separator/>
      </w:r>
    </w:p>
  </w:endnote>
  <w:endnote w:type="continuationSeparator" w:id="0">
    <w:p w14:paraId="16D35D8D" w14:textId="77777777" w:rsidR="00BC401A" w:rsidRDefault="00BC4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559D2" w14:textId="77777777" w:rsidR="00BC401A" w:rsidRDefault="00BC401A">
      <w:r>
        <w:separator/>
      </w:r>
    </w:p>
  </w:footnote>
  <w:footnote w:type="continuationSeparator" w:id="0">
    <w:p w14:paraId="22039202" w14:textId="77777777" w:rsidR="00BC401A" w:rsidRDefault="00BC40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EEB9D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1pt;height:11.1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DE"/>
    <w:rsid w:val="00037D10"/>
    <w:rsid w:val="000877A4"/>
    <w:rsid w:val="000C2ED6"/>
    <w:rsid w:val="000D5B9F"/>
    <w:rsid w:val="000D5D3D"/>
    <w:rsid w:val="000E32BD"/>
    <w:rsid w:val="000F6884"/>
    <w:rsid w:val="00144343"/>
    <w:rsid w:val="0014699E"/>
    <w:rsid w:val="001469A8"/>
    <w:rsid w:val="00150244"/>
    <w:rsid w:val="00164D3F"/>
    <w:rsid w:val="00174844"/>
    <w:rsid w:val="001844BF"/>
    <w:rsid w:val="00184C67"/>
    <w:rsid w:val="00187C42"/>
    <w:rsid w:val="00190D60"/>
    <w:rsid w:val="00194765"/>
    <w:rsid w:val="001B32F2"/>
    <w:rsid w:val="001C36DE"/>
    <w:rsid w:val="001E5185"/>
    <w:rsid w:val="001F5E64"/>
    <w:rsid w:val="00213DB3"/>
    <w:rsid w:val="00215570"/>
    <w:rsid w:val="00222136"/>
    <w:rsid w:val="002239B2"/>
    <w:rsid w:val="00236358"/>
    <w:rsid w:val="00236FD0"/>
    <w:rsid w:val="00284F12"/>
    <w:rsid w:val="002B1E02"/>
    <w:rsid w:val="002C08BC"/>
    <w:rsid w:val="002C35F7"/>
    <w:rsid w:val="002D0743"/>
    <w:rsid w:val="002D2D8A"/>
    <w:rsid w:val="002F0AEB"/>
    <w:rsid w:val="00313DD8"/>
    <w:rsid w:val="0033356B"/>
    <w:rsid w:val="00350640"/>
    <w:rsid w:val="00367536"/>
    <w:rsid w:val="003743CF"/>
    <w:rsid w:val="003763D1"/>
    <w:rsid w:val="00380B5D"/>
    <w:rsid w:val="00380C9F"/>
    <w:rsid w:val="00394ED5"/>
    <w:rsid w:val="003A0E59"/>
    <w:rsid w:val="003A44AF"/>
    <w:rsid w:val="003B7587"/>
    <w:rsid w:val="003C1C93"/>
    <w:rsid w:val="003C2170"/>
    <w:rsid w:val="003C770A"/>
    <w:rsid w:val="003D0B95"/>
    <w:rsid w:val="003E0B50"/>
    <w:rsid w:val="004203BE"/>
    <w:rsid w:val="00453D3E"/>
    <w:rsid w:val="00456E19"/>
    <w:rsid w:val="0045747F"/>
    <w:rsid w:val="004629DF"/>
    <w:rsid w:val="0048007A"/>
    <w:rsid w:val="00485485"/>
    <w:rsid w:val="004B2483"/>
    <w:rsid w:val="004B2E97"/>
    <w:rsid w:val="004C1FC0"/>
    <w:rsid w:val="004C787F"/>
    <w:rsid w:val="00516F08"/>
    <w:rsid w:val="00523ABD"/>
    <w:rsid w:val="00524BBD"/>
    <w:rsid w:val="00530AF1"/>
    <w:rsid w:val="005506E3"/>
    <w:rsid w:val="005577F7"/>
    <w:rsid w:val="005848F0"/>
    <w:rsid w:val="00590AA5"/>
    <w:rsid w:val="00593D63"/>
    <w:rsid w:val="0059690B"/>
    <w:rsid w:val="005B4E70"/>
    <w:rsid w:val="005B4F56"/>
    <w:rsid w:val="005B7866"/>
    <w:rsid w:val="00605769"/>
    <w:rsid w:val="00647FE7"/>
    <w:rsid w:val="00651F9C"/>
    <w:rsid w:val="00680F9B"/>
    <w:rsid w:val="00681C27"/>
    <w:rsid w:val="00685F8D"/>
    <w:rsid w:val="006A65B0"/>
    <w:rsid w:val="006B1301"/>
    <w:rsid w:val="006D64B2"/>
    <w:rsid w:val="006E29F9"/>
    <w:rsid w:val="006F69EC"/>
    <w:rsid w:val="00701254"/>
    <w:rsid w:val="007041E4"/>
    <w:rsid w:val="0070786F"/>
    <w:rsid w:val="00713F30"/>
    <w:rsid w:val="00730D8F"/>
    <w:rsid w:val="00733748"/>
    <w:rsid w:val="00742189"/>
    <w:rsid w:val="00754090"/>
    <w:rsid w:val="00782EB2"/>
    <w:rsid w:val="007A4C2C"/>
    <w:rsid w:val="007A6666"/>
    <w:rsid w:val="007B2BC2"/>
    <w:rsid w:val="007B3172"/>
    <w:rsid w:val="007D138D"/>
    <w:rsid w:val="007D7F35"/>
    <w:rsid w:val="007F360F"/>
    <w:rsid w:val="007F3FA8"/>
    <w:rsid w:val="008042A1"/>
    <w:rsid w:val="00805DBA"/>
    <w:rsid w:val="00835E85"/>
    <w:rsid w:val="00841065"/>
    <w:rsid w:val="0084273F"/>
    <w:rsid w:val="00842D7F"/>
    <w:rsid w:val="00851A42"/>
    <w:rsid w:val="00852988"/>
    <w:rsid w:val="00892B10"/>
    <w:rsid w:val="008A0005"/>
    <w:rsid w:val="008B536F"/>
    <w:rsid w:val="008C7FE0"/>
    <w:rsid w:val="008D21C3"/>
    <w:rsid w:val="008D5A62"/>
    <w:rsid w:val="008E02B2"/>
    <w:rsid w:val="008F66E7"/>
    <w:rsid w:val="0091225B"/>
    <w:rsid w:val="00925343"/>
    <w:rsid w:val="009316CB"/>
    <w:rsid w:val="00940F18"/>
    <w:rsid w:val="0094155C"/>
    <w:rsid w:val="009429B8"/>
    <w:rsid w:val="00944813"/>
    <w:rsid w:val="00983828"/>
    <w:rsid w:val="009916DB"/>
    <w:rsid w:val="009A266F"/>
    <w:rsid w:val="009A2E4A"/>
    <w:rsid w:val="009C438E"/>
    <w:rsid w:val="009D1350"/>
    <w:rsid w:val="009E08FE"/>
    <w:rsid w:val="009E1B04"/>
    <w:rsid w:val="009E4798"/>
    <w:rsid w:val="009F08D6"/>
    <w:rsid w:val="009F2C50"/>
    <w:rsid w:val="00A01F2D"/>
    <w:rsid w:val="00A3453A"/>
    <w:rsid w:val="00A72C57"/>
    <w:rsid w:val="00A74032"/>
    <w:rsid w:val="00A842F7"/>
    <w:rsid w:val="00A843A1"/>
    <w:rsid w:val="00A8674E"/>
    <w:rsid w:val="00A9094F"/>
    <w:rsid w:val="00AA15E6"/>
    <w:rsid w:val="00AC3FF1"/>
    <w:rsid w:val="00AD148A"/>
    <w:rsid w:val="00AE5663"/>
    <w:rsid w:val="00B00C94"/>
    <w:rsid w:val="00B018E6"/>
    <w:rsid w:val="00B43007"/>
    <w:rsid w:val="00B449D0"/>
    <w:rsid w:val="00B55990"/>
    <w:rsid w:val="00B62ACF"/>
    <w:rsid w:val="00B6484C"/>
    <w:rsid w:val="00B71E36"/>
    <w:rsid w:val="00B85D0C"/>
    <w:rsid w:val="00B87FC2"/>
    <w:rsid w:val="00BA396A"/>
    <w:rsid w:val="00BA7E32"/>
    <w:rsid w:val="00BB757B"/>
    <w:rsid w:val="00BC401A"/>
    <w:rsid w:val="00BD1DAC"/>
    <w:rsid w:val="00BF5ABC"/>
    <w:rsid w:val="00C00C4A"/>
    <w:rsid w:val="00C1656B"/>
    <w:rsid w:val="00C26529"/>
    <w:rsid w:val="00C446BE"/>
    <w:rsid w:val="00C54BC7"/>
    <w:rsid w:val="00C55100"/>
    <w:rsid w:val="00C55FAA"/>
    <w:rsid w:val="00C723DC"/>
    <w:rsid w:val="00C80EC0"/>
    <w:rsid w:val="00C83579"/>
    <w:rsid w:val="00CB0B1A"/>
    <w:rsid w:val="00CC3F51"/>
    <w:rsid w:val="00CD4651"/>
    <w:rsid w:val="00CE470C"/>
    <w:rsid w:val="00CE6A69"/>
    <w:rsid w:val="00CE7A71"/>
    <w:rsid w:val="00CF17E1"/>
    <w:rsid w:val="00CF19C8"/>
    <w:rsid w:val="00D026D5"/>
    <w:rsid w:val="00D05582"/>
    <w:rsid w:val="00D12DA3"/>
    <w:rsid w:val="00D33014"/>
    <w:rsid w:val="00D3519B"/>
    <w:rsid w:val="00D431BD"/>
    <w:rsid w:val="00D502D3"/>
    <w:rsid w:val="00D53217"/>
    <w:rsid w:val="00DC2208"/>
    <w:rsid w:val="00DD4680"/>
    <w:rsid w:val="00DE68B8"/>
    <w:rsid w:val="00DF3CC2"/>
    <w:rsid w:val="00E247EF"/>
    <w:rsid w:val="00E4275B"/>
    <w:rsid w:val="00E76CCF"/>
    <w:rsid w:val="00E97DCF"/>
    <w:rsid w:val="00EA57E3"/>
    <w:rsid w:val="00EB10EA"/>
    <w:rsid w:val="00EC1A11"/>
    <w:rsid w:val="00EC3FEA"/>
    <w:rsid w:val="00F12F72"/>
    <w:rsid w:val="00F20C9D"/>
    <w:rsid w:val="00F340E7"/>
    <w:rsid w:val="00F36E14"/>
    <w:rsid w:val="00F46A00"/>
    <w:rsid w:val="00F575C2"/>
    <w:rsid w:val="00F6665B"/>
    <w:rsid w:val="00F66710"/>
    <w:rsid w:val="00F7747A"/>
    <w:rsid w:val="00F83681"/>
    <w:rsid w:val="00F96044"/>
    <w:rsid w:val="00FC3BB9"/>
    <w:rsid w:val="00FD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7F562D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36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6DE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1C36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6DE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image" Target="media/image3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spradling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C:\Users\bspradling\AppData\Roaming\Microsoft\Templates\Classroom newsletter.dot</Template>
  <TotalTime>1</TotalTime>
  <Pages>1</Pages>
  <Words>8</Words>
  <Characters>49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Spradling</dc:creator>
  <cp:lastModifiedBy>Microsoft Office User</cp:lastModifiedBy>
  <cp:revision>2</cp:revision>
  <cp:lastPrinted>2002-12-15T21:48:00Z</cp:lastPrinted>
  <dcterms:created xsi:type="dcterms:W3CDTF">2017-04-01T00:45:00Z</dcterms:created>
  <dcterms:modified xsi:type="dcterms:W3CDTF">2017-04-01T00:45:00Z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